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145" w:rsidRDefault="00FC3773">
      <w:r w:rsidRPr="00FC3773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25F8B4A0" wp14:editId="513629CD">
            <wp:simplePos x="0" y="0"/>
            <wp:positionH relativeFrom="column">
              <wp:posOffset>4644390</wp:posOffset>
            </wp:positionH>
            <wp:positionV relativeFrom="paragraph">
              <wp:posOffset>-970806</wp:posOffset>
            </wp:positionV>
            <wp:extent cx="5114881" cy="7234764"/>
            <wp:effectExtent l="0" t="0" r="0" b="4445"/>
            <wp:wrapNone/>
            <wp:docPr id="3" name="Imagen 3" descr="\\adam.local\datos\Usuario\acdortez\Downloads\NOCHES EN EL JARD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am.local\datos\Usuario\acdortez\Downloads\NOCHES EN EL JARDÍ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81" cy="72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3773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25EE88D9" wp14:editId="4B04AB79">
            <wp:simplePos x="0" y="0"/>
            <wp:positionH relativeFrom="column">
              <wp:posOffset>-677545</wp:posOffset>
            </wp:positionH>
            <wp:positionV relativeFrom="paragraph">
              <wp:posOffset>-985411</wp:posOffset>
            </wp:positionV>
            <wp:extent cx="5114881" cy="7234764"/>
            <wp:effectExtent l="0" t="0" r="0" b="4445"/>
            <wp:wrapNone/>
            <wp:docPr id="1" name="Imagen 1" descr="\\adam.local\datos\Usuario\acdortez\Downloads\NOCHES EN EL JARDÍ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am.local\datos\Usuario\acdortez\Downloads\NOCHES EN EL JARDÍ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881" cy="723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145" w:rsidRDefault="007B7145">
      <w:r>
        <w:br w:type="page"/>
      </w:r>
    </w:p>
    <w:p w:rsidR="00666D86" w:rsidRDefault="00A4327D">
      <w:r>
        <w:rPr>
          <w:noProof/>
          <w:lang w:eastAsia="es-E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BC7F58" wp14:editId="1A6E3C05">
                <wp:simplePos x="0" y="0"/>
                <wp:positionH relativeFrom="column">
                  <wp:posOffset>4601845</wp:posOffset>
                </wp:positionH>
                <wp:positionV relativeFrom="paragraph">
                  <wp:posOffset>-1021715</wp:posOffset>
                </wp:positionV>
                <wp:extent cx="5048250" cy="7413077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74130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50B" w:rsidRDefault="00BA450B" w:rsidP="00640599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A450B" w:rsidRPr="007B7145" w:rsidRDefault="00BA450B" w:rsidP="00A432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B7145">
                              <w:rPr>
                                <w:sz w:val="24"/>
                                <w:szCs w:val="24"/>
                              </w:rPr>
                              <w:t>El Excmo. Ayuntamiento de Martos, a través del Área de Cultura y en colaboración con la Diputación Provincial de Jaén y la Red de Teatros Públicos de Andalucía, organiza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Noches en el Jardín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450B" w:rsidRPr="007B7145" w:rsidRDefault="00BA450B" w:rsidP="00A432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 trata de una propuesta que busca convertirse en un punto de encuentro, en una oportunidad para celebrar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juntos la Cultura,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durante los cuatro primeros viernes de julio, 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a la luz cálida de las noches de verano.</w:t>
                            </w:r>
                          </w:p>
                          <w:p w:rsidR="00BA450B" w:rsidRPr="007B7145" w:rsidRDefault="00BA450B" w:rsidP="00A432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a Casa Municipal de Cultura de Martos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el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lugar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elegido y la programación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abarca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desde un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concierto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en directo a un espectáculo de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danza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pasando por el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teatro de títeres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y el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circo de calle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450B" w:rsidRPr="007B7145" w:rsidRDefault="00BA450B" w:rsidP="00A432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Esta primera edición de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Noches en el Jardín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comenzará, el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7B7145"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de julio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con el concierto </w:t>
                            </w:r>
                            <w:proofErr w:type="spellStart"/>
                            <w:r w:rsidRPr="007B7145">
                              <w:rPr>
                                <w:b/>
                                <w:i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Nomadic</w:t>
                            </w:r>
                            <w:proofErr w:type="spellEnd"/>
                            <w:r w:rsidRPr="007B7145">
                              <w:rPr>
                                <w:b/>
                                <w:i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45">
                              <w:rPr>
                                <w:b/>
                                <w:i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Music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a cargo de la banda Van </w:t>
                            </w:r>
                            <w:proofErr w:type="spellStart"/>
                            <w:r w:rsidRPr="007B7145">
                              <w:rPr>
                                <w:sz w:val="24"/>
                                <w:szCs w:val="24"/>
                              </w:rPr>
                              <w:t>Moustache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que nos trasladará a los orígenes del jazz y </w:t>
                            </w:r>
                            <w:r w:rsidRPr="007B7145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nos hará </w:t>
                            </w: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disfrutar</w:t>
                            </w:r>
                            <w:r w:rsidRPr="007B7145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ritmos muy próximos al swing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. Tras el éxito entre nuestro público con su anterior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obra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44B">
                              <w:rPr>
                                <w:i/>
                                <w:sz w:val="24"/>
                                <w:szCs w:val="24"/>
                              </w:rPr>
                              <w:t>Simplemente Clara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el </w:t>
                            </w:r>
                            <w:r w:rsidRPr="007B7145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10 de julio</w:t>
                            </w:r>
                            <w:r w:rsidRPr="007B7145"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45">
                              <w:rPr>
                                <w:sz w:val="24"/>
                                <w:szCs w:val="24"/>
                              </w:rPr>
                              <w:t>Minusmal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regresa a Martos con </w:t>
                            </w:r>
                            <w:r w:rsidRPr="007B7145">
                              <w:rPr>
                                <w:b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NIL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para hacernos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soñar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a grandes y pequeños con un trabajo que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destila la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calidad y el cuidado que </w:t>
                            </w:r>
                            <w:r>
                              <w:rPr>
                                <w:color w:val="2F5496" w:themeColor="accent5" w:themeShade="BF"/>
                                <w:sz w:val="24"/>
                                <w:szCs w:val="24"/>
                              </w:rPr>
                              <w:t>representan a la compañía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17 de julio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disfrutaremos del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espectáculo de danza </w:t>
                            </w:r>
                            <w:r w:rsidRPr="007B7145"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Cortejo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(Finalista en dos categorías de los Premios MAX 2020), a cargo de Baldo Ruiz y Paloma Calderón, quienes nos pondrán frente a </w:t>
                            </w:r>
                            <w:r w:rsidRPr="007B7145">
                              <w:rPr>
                                <w:color w:val="C00000"/>
                                <w:sz w:val="24"/>
                                <w:szCs w:val="24"/>
                              </w:rPr>
                              <w:t>una relación que rompe los límites de lo establecido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. El broche final lo pondrá, el </w:t>
                            </w:r>
                            <w:r w:rsidRPr="007B7145">
                              <w:rPr>
                                <w:b/>
                                <w:color w:val="990099"/>
                                <w:sz w:val="24"/>
                                <w:szCs w:val="24"/>
                              </w:rPr>
                              <w:t>24 de julio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la compañía andaluza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Lanö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rdika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con su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propuesta de circo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b/>
                                <w:i/>
                                <w:color w:val="990099"/>
                                <w:sz w:val="24"/>
                                <w:szCs w:val="24"/>
                              </w:rPr>
                              <w:t>Rojo estándar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galardonado en los Premios ACA, FETEN y LORCA y aplaudido por el público en los mejores teatros de nuestro país por su </w:t>
                            </w:r>
                            <w:r w:rsidRPr="007B7145">
                              <w:rPr>
                                <w:color w:val="990099"/>
                                <w:sz w:val="24"/>
                                <w:szCs w:val="24"/>
                              </w:rPr>
                              <w:t>frescura, originalidad y puesta en escena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424702" w:rsidRDefault="00424702" w:rsidP="00424702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24702">
                              <w:rPr>
                                <w:sz w:val="24"/>
                                <w:szCs w:val="24"/>
                              </w:rPr>
                              <w:t>El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aforo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estará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limitado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 las </w:t>
                            </w:r>
                            <w:r w:rsidRPr="00A4327D">
                              <w:rPr>
                                <w:b/>
                                <w:sz w:val="24"/>
                                <w:szCs w:val="24"/>
                              </w:rPr>
                              <w:t>invitaciones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podrán recogerse y reservarse, desde el lunes antes de cada espectáculo, en la Casa Municipal de Cultura, a través de un mensaje privado a nuestra página de Facebook (Cultural Martos), un correo electrónico a </w:t>
                            </w:r>
                            <w:hyperlink r:id="rId5" w:history="1">
                              <w:r w:rsidRPr="006728B0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martoscultural@martos.es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o llamando al teléfono 953210010.</w:t>
                            </w:r>
                          </w:p>
                          <w:p w:rsidR="00BA450B" w:rsidRPr="007B7145" w:rsidRDefault="00BA450B" w:rsidP="00A432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bookmarkEnd w:id="0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Más información en la web (martos.es/cultura), en nuestra página de Facebook (Cultura Martos) y en la Casa Municipal de Cultura </w:t>
                            </w:r>
                            <w:r w:rsidRPr="007B7145">
                              <w:rPr>
                                <w:i/>
                                <w:sz w:val="24"/>
                                <w:szCs w:val="24"/>
                              </w:rPr>
                              <w:t>Francisco Delicado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450B" w:rsidRDefault="00BA450B" w:rsidP="00380EE5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C7F58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62.35pt;margin-top:-80.45pt;width:397.5pt;height:583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" stroked="f">
                <v:textbox>
                  <w:txbxContent>
                    <w:p w:rsidR="00BA450B" w:rsidRDefault="00BA450B" w:rsidP="00640599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BA450B" w:rsidRPr="007B7145" w:rsidRDefault="00BA450B" w:rsidP="00A432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B7145">
                        <w:rPr>
                          <w:sz w:val="24"/>
                          <w:szCs w:val="24"/>
                        </w:rPr>
                        <w:t>El Excmo. Ayuntamiento de Martos, a través del Área de Cultura y en colaboración con la Diputación Provincial de Jaén y la Red de Teatros Públicos de Andalucía, organiza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Noches en el Jardín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A450B" w:rsidRPr="007B7145" w:rsidRDefault="00BA450B" w:rsidP="00A432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 trata de una propuesta que busca convertirse en un punto de encuentro, en una oportunidad para celebrar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juntos la Cultura,</w:t>
                      </w:r>
                      <w:r>
                        <w:rPr>
                          <w:sz w:val="24"/>
                          <w:szCs w:val="24"/>
                        </w:rPr>
                        <w:t xml:space="preserve"> durante los cuatro primeros viernes de julio, </w:t>
                      </w:r>
                      <w:r w:rsidRPr="007B7145">
                        <w:rPr>
                          <w:sz w:val="24"/>
                          <w:szCs w:val="24"/>
                        </w:rPr>
                        <w:t>a la luz cálida de las noches de verano.</w:t>
                      </w:r>
                    </w:p>
                    <w:p w:rsidR="00BA450B" w:rsidRPr="007B7145" w:rsidRDefault="00BA450B" w:rsidP="00A432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a Casa Municipal de Cultura de Martos </w:t>
                      </w:r>
                      <w:r>
                        <w:rPr>
                          <w:sz w:val="24"/>
                          <w:szCs w:val="24"/>
                        </w:rPr>
                        <w:t xml:space="preserve">es 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el </w:t>
                      </w:r>
                      <w:r>
                        <w:rPr>
                          <w:sz w:val="24"/>
                          <w:szCs w:val="24"/>
                        </w:rPr>
                        <w:t>lugar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elegido y la programación </w:t>
                      </w:r>
                      <w:r>
                        <w:rPr>
                          <w:sz w:val="24"/>
                          <w:szCs w:val="24"/>
                        </w:rPr>
                        <w:t>abarca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desde un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concierto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en directo a un espectáculo de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danza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pasando por el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teatro de títeres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y el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circo de calle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A450B" w:rsidRPr="007B7145" w:rsidRDefault="00BA450B" w:rsidP="00A432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B7145">
                        <w:rPr>
                          <w:sz w:val="24"/>
                          <w:szCs w:val="24"/>
                        </w:rPr>
                        <w:t xml:space="preserve">Esta primera edición de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Noches en el Jardín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comenzará, el </w:t>
                      </w:r>
                      <w:r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  <w:t>3</w:t>
                      </w:r>
                      <w:r w:rsidRPr="007B7145"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  <w:t xml:space="preserve"> de julio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con el concierto </w:t>
                      </w:r>
                      <w:proofErr w:type="spellStart"/>
                      <w:r w:rsidRPr="007B7145">
                        <w:rPr>
                          <w:b/>
                          <w:i/>
                          <w:color w:val="385623" w:themeColor="accent6" w:themeShade="80"/>
                          <w:sz w:val="24"/>
                          <w:szCs w:val="24"/>
                        </w:rPr>
                        <w:t>Nomadic</w:t>
                      </w:r>
                      <w:proofErr w:type="spellEnd"/>
                      <w:r w:rsidRPr="007B7145">
                        <w:rPr>
                          <w:b/>
                          <w:i/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45">
                        <w:rPr>
                          <w:b/>
                          <w:i/>
                          <w:color w:val="385623" w:themeColor="accent6" w:themeShade="80"/>
                          <w:sz w:val="24"/>
                          <w:szCs w:val="24"/>
                        </w:rPr>
                        <w:t>Music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, a cargo de la banda Van </w:t>
                      </w:r>
                      <w:proofErr w:type="spellStart"/>
                      <w:r w:rsidRPr="007B7145">
                        <w:rPr>
                          <w:sz w:val="24"/>
                          <w:szCs w:val="24"/>
                        </w:rPr>
                        <w:t>Moustache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, que nos trasladará a los orígenes del jazz y </w:t>
                      </w:r>
                      <w:r w:rsidRPr="007B7145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nos hará </w:t>
                      </w: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disfrutar</w:t>
                      </w:r>
                      <w:r w:rsidRPr="007B7145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ritmos muy próximos al swing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. Tras el éxito entre nuestro público con su anterior </w:t>
                      </w:r>
                      <w:r>
                        <w:rPr>
                          <w:sz w:val="24"/>
                          <w:szCs w:val="24"/>
                        </w:rPr>
                        <w:t>obra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6544B">
                        <w:rPr>
                          <w:i/>
                          <w:sz w:val="24"/>
                          <w:szCs w:val="24"/>
                        </w:rPr>
                        <w:t>Simplemente Clara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el </w:t>
                      </w:r>
                      <w:r w:rsidRPr="007B7145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10 de julio</w:t>
                      </w:r>
                      <w:r w:rsidRPr="007B7145">
                        <w:rPr>
                          <w:color w:val="323E4F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45">
                        <w:rPr>
                          <w:sz w:val="24"/>
                          <w:szCs w:val="24"/>
                        </w:rPr>
                        <w:t>Minusmal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 regresa a Martos con </w:t>
                      </w:r>
                      <w:r w:rsidRPr="007B7145">
                        <w:rPr>
                          <w:b/>
                          <w:i/>
                          <w:color w:val="2F5496" w:themeColor="accent5" w:themeShade="BF"/>
                          <w:sz w:val="24"/>
                          <w:szCs w:val="24"/>
                        </w:rPr>
                        <w:t>NIL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para hacernos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soñar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a grandes y pequeños con un trabajo que </w:t>
                      </w:r>
                      <w:r>
                        <w:rPr>
                          <w:sz w:val="24"/>
                          <w:szCs w:val="24"/>
                        </w:rPr>
                        <w:t>destila la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color w:val="2F5496" w:themeColor="accent5" w:themeShade="BF"/>
                          <w:sz w:val="24"/>
                          <w:szCs w:val="24"/>
                        </w:rPr>
                        <w:t xml:space="preserve">calidad y el cuidado que </w:t>
                      </w:r>
                      <w:r>
                        <w:rPr>
                          <w:color w:val="2F5496" w:themeColor="accent5" w:themeShade="BF"/>
                          <w:sz w:val="24"/>
                          <w:szCs w:val="24"/>
                        </w:rPr>
                        <w:t>representan a la compañía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</w:rPr>
                        <w:t>El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b/>
                          <w:color w:val="C00000"/>
                          <w:sz w:val="24"/>
                          <w:szCs w:val="24"/>
                        </w:rPr>
                        <w:t>17 de julio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disfrutaremos del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espectáculo de danza </w:t>
                      </w:r>
                      <w:r w:rsidRPr="007B7145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>Cortejo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(Finalista en dos categorías de los Premios MAX 2020), a cargo de Baldo Ruiz y Paloma Calderón, quienes nos pondrán frente a </w:t>
                      </w:r>
                      <w:r w:rsidRPr="007B7145">
                        <w:rPr>
                          <w:color w:val="C00000"/>
                          <w:sz w:val="24"/>
                          <w:szCs w:val="24"/>
                        </w:rPr>
                        <w:t>una relación que rompe los límites de lo establecido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. El broche final lo pondrá, el </w:t>
                      </w:r>
                      <w:r w:rsidRPr="007B7145">
                        <w:rPr>
                          <w:b/>
                          <w:color w:val="990099"/>
                          <w:sz w:val="24"/>
                          <w:szCs w:val="24"/>
                        </w:rPr>
                        <w:t>24 de julio</w:t>
                      </w:r>
                      <w:r>
                        <w:rPr>
                          <w:sz w:val="24"/>
                          <w:szCs w:val="24"/>
                        </w:rPr>
                        <w:t xml:space="preserve">, la compañía andaluza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Lanö</w:t>
                      </w:r>
                      <w:r w:rsidRPr="007B7145">
                        <w:rPr>
                          <w:sz w:val="24"/>
                          <w:szCs w:val="24"/>
                        </w:rPr>
                        <w:t>rdika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, con su </w:t>
                      </w:r>
                      <w:r>
                        <w:rPr>
                          <w:sz w:val="24"/>
                          <w:szCs w:val="24"/>
                        </w:rPr>
                        <w:t>propuesta de circo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b/>
                          <w:i/>
                          <w:color w:val="990099"/>
                          <w:sz w:val="24"/>
                          <w:szCs w:val="24"/>
                        </w:rPr>
                        <w:t>Rojo estándar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galardonado en los Premios ACA, FETEN y LORCA y aplaudido por el público en los mejores teatros de nuestro país por su </w:t>
                      </w:r>
                      <w:r w:rsidRPr="007B7145">
                        <w:rPr>
                          <w:color w:val="990099"/>
                          <w:sz w:val="24"/>
                          <w:szCs w:val="24"/>
                        </w:rPr>
                        <w:t>frescura, originalidad y puesta en escena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424702" w:rsidRDefault="00424702" w:rsidP="00424702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24702">
                        <w:rPr>
                          <w:sz w:val="24"/>
                          <w:szCs w:val="24"/>
                        </w:rPr>
                        <w:t>El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 xml:space="preserve"> aforo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estará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limitado</w:t>
                      </w:r>
                      <w:r>
                        <w:rPr>
                          <w:sz w:val="24"/>
                          <w:szCs w:val="24"/>
                        </w:rPr>
                        <w:t xml:space="preserve"> y las </w:t>
                      </w:r>
                      <w:r w:rsidRPr="00A4327D">
                        <w:rPr>
                          <w:b/>
                          <w:sz w:val="24"/>
                          <w:szCs w:val="24"/>
                        </w:rPr>
                        <w:t>invitaciones</w:t>
                      </w:r>
                      <w:r>
                        <w:rPr>
                          <w:sz w:val="24"/>
                          <w:szCs w:val="24"/>
                        </w:rPr>
                        <w:t xml:space="preserve"> podrán recogerse y reservarse, desde el lunes antes de cada espectáculo, en la Casa Municipal de Cultura, a través de un mensaje privado a nuestra página de Facebook (Cultural Martos), un correo electrónico a </w:t>
                      </w:r>
                      <w:hyperlink r:id="rId6" w:history="1">
                        <w:r w:rsidRPr="006728B0">
                          <w:rPr>
                            <w:rStyle w:val="Hipervnculo"/>
                            <w:sz w:val="24"/>
                            <w:szCs w:val="24"/>
                          </w:rPr>
                          <w:t>martoscultural@martos.es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o llamando al teléfono 953210010.</w:t>
                      </w:r>
                    </w:p>
                    <w:p w:rsidR="00BA450B" w:rsidRPr="007B7145" w:rsidRDefault="00BA450B" w:rsidP="00A432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bookmarkStart w:id="1" w:name="_GoBack"/>
                      <w:bookmarkEnd w:id="1"/>
                      <w:r w:rsidRPr="007B7145">
                        <w:rPr>
                          <w:sz w:val="24"/>
                          <w:szCs w:val="24"/>
                        </w:rPr>
                        <w:t xml:space="preserve">Más información en la web (martos.es/cultura), en nuestra página de Facebook (Cultura Martos) y en la Casa Municipal de Cultura </w:t>
                      </w:r>
                      <w:r w:rsidRPr="007B7145">
                        <w:rPr>
                          <w:i/>
                          <w:sz w:val="24"/>
                          <w:szCs w:val="24"/>
                        </w:rPr>
                        <w:t>Francisco Delicado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A450B" w:rsidRDefault="00BA450B" w:rsidP="00380EE5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079FB8" wp14:editId="668734C7">
                <wp:simplePos x="0" y="0"/>
                <wp:positionH relativeFrom="column">
                  <wp:posOffset>-757555</wp:posOffset>
                </wp:positionH>
                <wp:positionV relativeFrom="paragraph">
                  <wp:posOffset>-703580</wp:posOffset>
                </wp:positionV>
                <wp:extent cx="5048250" cy="7031355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7031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50B" w:rsidRPr="007B7145" w:rsidRDefault="00BA450B" w:rsidP="00B8314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B7145">
                              <w:rPr>
                                <w:sz w:val="24"/>
                                <w:szCs w:val="24"/>
                              </w:rPr>
                              <w:t>El Excmo. Ayuntamiento de Martos, a través del Área de Cultura y en colaboración con la Diputación Provincial de Jaén y la Red de Teatros Públicos de Andalucía, organiza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Noches en el Jardín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450B" w:rsidRPr="007B7145" w:rsidRDefault="00BA450B" w:rsidP="00B8314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Se trata de una propuesta que busca convertirse en un punto de encuentro, en una oportunidad para celebrar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juntos la Cultura,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durante los cuatro primeros viernes de julio, 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a la luz cálida de las noches de verano.</w:t>
                            </w:r>
                          </w:p>
                          <w:p w:rsidR="00BA450B" w:rsidRPr="007B7145" w:rsidRDefault="00BA450B" w:rsidP="00B8314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a Casa Municipal de Cultura de Martos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es 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el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lugar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elegido y la programación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abarca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desde un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concierto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en directo a un espectáculo de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danza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pasando por el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teatro de títeres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y el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circo de calle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450B" w:rsidRPr="007B7145" w:rsidRDefault="00BA450B" w:rsidP="00B8314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Esta primera edición de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Noches en el Jardín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comenzará, el </w:t>
                            </w:r>
                            <w:r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3</w:t>
                            </w:r>
                            <w:r w:rsidRPr="007B7145">
                              <w:rPr>
                                <w:b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de julio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con el concierto </w:t>
                            </w:r>
                            <w:proofErr w:type="spellStart"/>
                            <w:r w:rsidRPr="007B7145">
                              <w:rPr>
                                <w:b/>
                                <w:i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Nomadic</w:t>
                            </w:r>
                            <w:proofErr w:type="spellEnd"/>
                            <w:r w:rsidRPr="007B7145">
                              <w:rPr>
                                <w:b/>
                                <w:i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45">
                              <w:rPr>
                                <w:b/>
                                <w:i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Music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a cargo de la banda Van </w:t>
                            </w:r>
                            <w:proofErr w:type="spellStart"/>
                            <w:r w:rsidRPr="007B7145">
                              <w:rPr>
                                <w:sz w:val="24"/>
                                <w:szCs w:val="24"/>
                              </w:rPr>
                              <w:t>Moustache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que nos trasladará a los orígenes del jazz y </w:t>
                            </w:r>
                            <w:r w:rsidRPr="007B7145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nos hará </w:t>
                            </w:r>
                            <w:r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>disfrutar</w:t>
                            </w:r>
                            <w:r w:rsidRPr="007B7145">
                              <w:rPr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 ritmos muy próximos al swing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. Tras el éxito entre nuestro público con su anterior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obra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544B">
                              <w:rPr>
                                <w:i/>
                                <w:sz w:val="24"/>
                                <w:szCs w:val="24"/>
                              </w:rPr>
                              <w:t>Simplemente Clara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el </w:t>
                            </w:r>
                            <w:r w:rsidRPr="007B7145">
                              <w:rPr>
                                <w:b/>
                                <w:color w:val="323E4F" w:themeColor="text2" w:themeShade="BF"/>
                                <w:sz w:val="24"/>
                                <w:szCs w:val="24"/>
                              </w:rPr>
                              <w:t>10 de julio</w:t>
                            </w:r>
                            <w:r w:rsidRPr="007B7145">
                              <w:rPr>
                                <w:color w:val="323E4F" w:themeColor="tex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B7145">
                              <w:rPr>
                                <w:sz w:val="24"/>
                                <w:szCs w:val="24"/>
                              </w:rPr>
                              <w:t>Minusmal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regresa a Martos con </w:t>
                            </w:r>
                            <w:r w:rsidRPr="007B7145">
                              <w:rPr>
                                <w:b/>
                                <w:i/>
                                <w:color w:val="2F5496" w:themeColor="accent5" w:themeShade="BF"/>
                                <w:sz w:val="24"/>
                                <w:szCs w:val="24"/>
                              </w:rPr>
                              <w:t>NIL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para hacernos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soñar, en tres pases distintos</w:t>
                            </w:r>
                            <w:r w:rsidR="00424702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a grandes y pequeños con un trabajo que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destila la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color w:val="2F5496" w:themeColor="accent5" w:themeShade="BF"/>
                                <w:sz w:val="24"/>
                                <w:szCs w:val="24"/>
                              </w:rPr>
                              <w:t xml:space="preserve">calidad y el cuidado que </w:t>
                            </w:r>
                            <w:r>
                              <w:rPr>
                                <w:color w:val="2F5496" w:themeColor="accent5" w:themeShade="BF"/>
                                <w:sz w:val="24"/>
                                <w:szCs w:val="24"/>
                              </w:rPr>
                              <w:t>representan a la compañía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El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17 de julio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disfrutaremos del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espectáculo de danza </w:t>
                            </w:r>
                            <w:r w:rsidRPr="007B7145">
                              <w:rPr>
                                <w:b/>
                                <w:i/>
                                <w:color w:val="C00000"/>
                                <w:sz w:val="24"/>
                                <w:szCs w:val="24"/>
                              </w:rPr>
                              <w:t>Cortejo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(Finalista en dos categorías de los Premios MAX 2020), a cargo de Baldo Ruiz y Paloma Calderón, quienes nos pondrán frente a </w:t>
                            </w:r>
                            <w:r w:rsidRPr="007B7145">
                              <w:rPr>
                                <w:color w:val="C00000"/>
                                <w:sz w:val="24"/>
                                <w:szCs w:val="24"/>
                              </w:rPr>
                              <w:t>una relación que rompe los límites de lo establecido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. El broche final lo pondrá, el </w:t>
                            </w:r>
                            <w:r w:rsidRPr="007B7145">
                              <w:rPr>
                                <w:b/>
                                <w:color w:val="990099"/>
                                <w:sz w:val="24"/>
                                <w:szCs w:val="24"/>
                              </w:rPr>
                              <w:t>24 de julio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, la compañía andaluza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Lanö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rdika</w:t>
                            </w:r>
                            <w:proofErr w:type="spellEnd"/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, con su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propuesta de circo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B7145">
                              <w:rPr>
                                <w:b/>
                                <w:i/>
                                <w:color w:val="990099"/>
                                <w:sz w:val="24"/>
                                <w:szCs w:val="24"/>
                              </w:rPr>
                              <w:t>Rojo estándar</w:t>
                            </w:r>
                            <w:r w:rsidR="00424702">
                              <w:rPr>
                                <w:sz w:val="24"/>
                                <w:szCs w:val="24"/>
                              </w:rPr>
                              <w:t>, galardonada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en los Premio</w:t>
                            </w:r>
                            <w:r w:rsidR="00424702">
                              <w:rPr>
                                <w:sz w:val="24"/>
                                <w:szCs w:val="24"/>
                              </w:rPr>
                              <w:t>s ACA, FETEN y LORCA y aplaudida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 por el público en los mejores teatros de nuestro país por su </w:t>
                            </w:r>
                            <w:r w:rsidRPr="007B7145">
                              <w:rPr>
                                <w:color w:val="990099"/>
                                <w:sz w:val="24"/>
                                <w:szCs w:val="24"/>
                              </w:rPr>
                              <w:t>frescura, originalidad y puesta en escena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450B" w:rsidRDefault="00424702" w:rsidP="00A4327D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424702">
                              <w:rPr>
                                <w:sz w:val="24"/>
                                <w:szCs w:val="24"/>
                              </w:rPr>
                              <w:t>E</w:t>
                            </w:r>
                            <w:r w:rsidRPr="00424702"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aforo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estará </w:t>
                            </w:r>
                            <w:r w:rsidRPr="007B7145">
                              <w:rPr>
                                <w:b/>
                                <w:sz w:val="24"/>
                                <w:szCs w:val="24"/>
                              </w:rPr>
                              <w:t>limitado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 las</w:t>
                            </w:r>
                            <w:r w:rsidR="00BA450B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A450B" w:rsidRPr="00A4327D">
                              <w:rPr>
                                <w:b/>
                                <w:sz w:val="24"/>
                                <w:szCs w:val="24"/>
                              </w:rPr>
                              <w:t>invitaciones</w:t>
                            </w:r>
                            <w:r w:rsidR="00BA450B">
                              <w:rPr>
                                <w:sz w:val="24"/>
                                <w:szCs w:val="24"/>
                              </w:rPr>
                              <w:t xml:space="preserve"> podrán recogerse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y reservarse</w:t>
                            </w:r>
                            <w:r w:rsidR="00BA450B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desde el lunes antes de cada espectáculo</w:t>
                            </w:r>
                            <w:r w:rsidR="00BA450B">
                              <w:rPr>
                                <w:sz w:val="24"/>
                                <w:szCs w:val="24"/>
                              </w:rPr>
                              <w:t>, 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n la Casa Municipal de Cultura, a través de un mensaje privado a nuestra página de Facebook (Cultural Martos), un correo electrónico a </w:t>
                            </w:r>
                            <w:hyperlink r:id="rId7" w:history="1">
                              <w:r w:rsidRPr="006728B0">
                                <w:rPr>
                                  <w:rStyle w:val="Hipervnculo"/>
                                  <w:sz w:val="24"/>
                                  <w:szCs w:val="24"/>
                                </w:rPr>
                                <w:t>martoscultural@martos.es</w:t>
                              </w:r>
                            </w:hyperlink>
                            <w:r>
                              <w:rPr>
                                <w:sz w:val="24"/>
                                <w:szCs w:val="24"/>
                              </w:rPr>
                              <w:t xml:space="preserve"> o llamando al teléfono 953210010.</w:t>
                            </w:r>
                          </w:p>
                          <w:p w:rsidR="00BA450B" w:rsidRPr="007B7145" w:rsidRDefault="00BA450B" w:rsidP="00B83146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B7145">
                              <w:rPr>
                                <w:sz w:val="24"/>
                                <w:szCs w:val="24"/>
                              </w:rPr>
                              <w:t xml:space="preserve">Más información en la web (martos.es/cultura), en nuestra página de Facebook (Cultura Martos) y en la Casa Municipal de Cultura </w:t>
                            </w:r>
                            <w:r w:rsidRPr="007B7145">
                              <w:rPr>
                                <w:i/>
                                <w:sz w:val="24"/>
                                <w:szCs w:val="24"/>
                              </w:rPr>
                              <w:t>Francisco Delicado</w:t>
                            </w:r>
                            <w:r w:rsidRPr="007B7145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BA450B" w:rsidRDefault="00BA450B" w:rsidP="00B83146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79FB8" id="_x0000_s1027" type="#_x0000_t202" style="position:absolute;margin-left:-59.65pt;margin-top:-55.4pt;width:397.5pt;height:55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" stroked="f">
                <v:textbox>
                  <w:txbxContent>
                    <w:p w:rsidR="00BA450B" w:rsidRPr="007B7145" w:rsidRDefault="00BA450B" w:rsidP="00B8314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B7145">
                        <w:rPr>
                          <w:sz w:val="24"/>
                          <w:szCs w:val="24"/>
                        </w:rPr>
                        <w:t>El Excmo. Ayuntamiento de Martos, a través del Área de Cultura y en colaboración con la Diputación Provincial de Jaén y la Red de Teatros Públicos de Andalucía, organiza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Noches en el Jardín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A450B" w:rsidRPr="007B7145" w:rsidRDefault="00BA450B" w:rsidP="00B8314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Se trata de una propuesta que busca convertirse en un punto de encuentro, en una oportunidad para celebrar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juntos la Cultura,</w:t>
                      </w:r>
                      <w:r>
                        <w:rPr>
                          <w:sz w:val="24"/>
                          <w:szCs w:val="24"/>
                        </w:rPr>
                        <w:t xml:space="preserve"> durante los cuatro primeros viernes de julio, </w:t>
                      </w:r>
                      <w:r w:rsidRPr="007B7145">
                        <w:rPr>
                          <w:sz w:val="24"/>
                          <w:szCs w:val="24"/>
                        </w:rPr>
                        <w:t>a la luz cálida de las noches de verano.</w:t>
                      </w:r>
                    </w:p>
                    <w:p w:rsidR="00BA450B" w:rsidRPr="007B7145" w:rsidRDefault="00BA450B" w:rsidP="00B8314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a Casa Municipal de Cultura de Martos </w:t>
                      </w:r>
                      <w:r>
                        <w:rPr>
                          <w:sz w:val="24"/>
                          <w:szCs w:val="24"/>
                        </w:rPr>
                        <w:t xml:space="preserve">es 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el </w:t>
                      </w:r>
                      <w:r>
                        <w:rPr>
                          <w:sz w:val="24"/>
                          <w:szCs w:val="24"/>
                        </w:rPr>
                        <w:t>lugar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elegido y la programación </w:t>
                      </w:r>
                      <w:r>
                        <w:rPr>
                          <w:sz w:val="24"/>
                          <w:szCs w:val="24"/>
                        </w:rPr>
                        <w:t>abarca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desde un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concierto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en directo a un espectáculo de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danza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pasando por el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teatro de títeres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y el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circo de calle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A450B" w:rsidRPr="007B7145" w:rsidRDefault="00BA450B" w:rsidP="00B8314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B7145">
                        <w:rPr>
                          <w:sz w:val="24"/>
                          <w:szCs w:val="24"/>
                        </w:rPr>
                        <w:t xml:space="preserve">Esta primera edición de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Noches en el Jardín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comenzará, el </w:t>
                      </w:r>
                      <w:r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  <w:t>3</w:t>
                      </w:r>
                      <w:r w:rsidRPr="007B7145">
                        <w:rPr>
                          <w:b/>
                          <w:color w:val="385623" w:themeColor="accent6" w:themeShade="80"/>
                          <w:sz w:val="24"/>
                          <w:szCs w:val="24"/>
                        </w:rPr>
                        <w:t xml:space="preserve"> de julio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con el concierto </w:t>
                      </w:r>
                      <w:proofErr w:type="spellStart"/>
                      <w:r w:rsidRPr="007B7145">
                        <w:rPr>
                          <w:b/>
                          <w:i/>
                          <w:color w:val="385623" w:themeColor="accent6" w:themeShade="80"/>
                          <w:sz w:val="24"/>
                          <w:szCs w:val="24"/>
                        </w:rPr>
                        <w:t>Nomadic</w:t>
                      </w:r>
                      <w:proofErr w:type="spellEnd"/>
                      <w:r w:rsidRPr="007B7145">
                        <w:rPr>
                          <w:b/>
                          <w:i/>
                          <w:color w:val="385623" w:themeColor="accent6" w:themeShade="8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45">
                        <w:rPr>
                          <w:b/>
                          <w:i/>
                          <w:color w:val="385623" w:themeColor="accent6" w:themeShade="80"/>
                          <w:sz w:val="24"/>
                          <w:szCs w:val="24"/>
                        </w:rPr>
                        <w:t>Music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, a cargo de la banda Van </w:t>
                      </w:r>
                      <w:proofErr w:type="spellStart"/>
                      <w:r w:rsidRPr="007B7145">
                        <w:rPr>
                          <w:sz w:val="24"/>
                          <w:szCs w:val="24"/>
                        </w:rPr>
                        <w:t>Moustache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, que nos trasladará a los orígenes del jazz y </w:t>
                      </w:r>
                      <w:r w:rsidRPr="007B7145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nos hará </w:t>
                      </w:r>
                      <w:r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>disfrutar</w:t>
                      </w:r>
                      <w:r w:rsidRPr="007B7145">
                        <w:rPr>
                          <w:color w:val="385623" w:themeColor="accent6" w:themeShade="80"/>
                          <w:sz w:val="24"/>
                          <w:szCs w:val="24"/>
                        </w:rPr>
                        <w:t xml:space="preserve"> ritmos muy próximos al swing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. Tras el éxito entre nuestro público con su anterior </w:t>
                      </w:r>
                      <w:r>
                        <w:rPr>
                          <w:sz w:val="24"/>
                          <w:szCs w:val="24"/>
                        </w:rPr>
                        <w:t>obra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C6544B">
                        <w:rPr>
                          <w:i/>
                          <w:sz w:val="24"/>
                          <w:szCs w:val="24"/>
                        </w:rPr>
                        <w:t>Simplemente Clara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el </w:t>
                      </w:r>
                      <w:r w:rsidRPr="007B7145">
                        <w:rPr>
                          <w:b/>
                          <w:color w:val="323E4F" w:themeColor="text2" w:themeShade="BF"/>
                          <w:sz w:val="24"/>
                          <w:szCs w:val="24"/>
                        </w:rPr>
                        <w:t>10 de julio</w:t>
                      </w:r>
                      <w:r w:rsidRPr="007B7145">
                        <w:rPr>
                          <w:color w:val="323E4F" w:themeColor="text2" w:themeShade="BF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B7145">
                        <w:rPr>
                          <w:sz w:val="24"/>
                          <w:szCs w:val="24"/>
                        </w:rPr>
                        <w:t>Minusmal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 regresa a Martos con </w:t>
                      </w:r>
                      <w:r w:rsidRPr="007B7145">
                        <w:rPr>
                          <w:b/>
                          <w:i/>
                          <w:color w:val="2F5496" w:themeColor="accent5" w:themeShade="BF"/>
                          <w:sz w:val="24"/>
                          <w:szCs w:val="24"/>
                        </w:rPr>
                        <w:t>NIL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para hacernos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soñar, en tres pases distintos</w:t>
                      </w:r>
                      <w:r w:rsidR="00424702">
                        <w:rPr>
                          <w:sz w:val="24"/>
                          <w:szCs w:val="24"/>
                        </w:rPr>
                        <w:t>,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a grandes y pequeños con un trabajo que </w:t>
                      </w:r>
                      <w:r>
                        <w:rPr>
                          <w:sz w:val="24"/>
                          <w:szCs w:val="24"/>
                        </w:rPr>
                        <w:t>destila la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color w:val="2F5496" w:themeColor="accent5" w:themeShade="BF"/>
                          <w:sz w:val="24"/>
                          <w:szCs w:val="24"/>
                        </w:rPr>
                        <w:t xml:space="preserve">calidad y el cuidado que </w:t>
                      </w:r>
                      <w:r>
                        <w:rPr>
                          <w:color w:val="2F5496" w:themeColor="accent5" w:themeShade="BF"/>
                          <w:sz w:val="24"/>
                          <w:szCs w:val="24"/>
                        </w:rPr>
                        <w:t>representan a la compañía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</w:rPr>
                        <w:t>El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b/>
                          <w:color w:val="C00000"/>
                          <w:sz w:val="24"/>
                          <w:szCs w:val="24"/>
                        </w:rPr>
                        <w:t>17 de julio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disfrutaremos del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espectáculo de danza </w:t>
                      </w:r>
                      <w:r w:rsidRPr="007B7145">
                        <w:rPr>
                          <w:b/>
                          <w:i/>
                          <w:color w:val="C00000"/>
                          <w:sz w:val="24"/>
                          <w:szCs w:val="24"/>
                        </w:rPr>
                        <w:t>Cortejo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, (Finalista en dos categorías de los Premios MAX 2020), a cargo de Baldo Ruiz y Paloma Calderón, quienes nos pondrán frente a </w:t>
                      </w:r>
                      <w:r w:rsidRPr="007B7145">
                        <w:rPr>
                          <w:color w:val="C00000"/>
                          <w:sz w:val="24"/>
                          <w:szCs w:val="24"/>
                        </w:rPr>
                        <w:t>una relación que rompe los límites de lo establecido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. El broche final lo pondrá, el </w:t>
                      </w:r>
                      <w:r w:rsidRPr="007B7145">
                        <w:rPr>
                          <w:b/>
                          <w:color w:val="990099"/>
                          <w:sz w:val="24"/>
                          <w:szCs w:val="24"/>
                        </w:rPr>
                        <w:t>24 de julio</w:t>
                      </w:r>
                      <w:r>
                        <w:rPr>
                          <w:sz w:val="24"/>
                          <w:szCs w:val="24"/>
                        </w:rPr>
                        <w:t xml:space="preserve">, la compañía andaluza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Lanö</w:t>
                      </w:r>
                      <w:r w:rsidRPr="007B7145">
                        <w:rPr>
                          <w:sz w:val="24"/>
                          <w:szCs w:val="24"/>
                        </w:rPr>
                        <w:t>rdika</w:t>
                      </w:r>
                      <w:proofErr w:type="spellEnd"/>
                      <w:r w:rsidRPr="007B7145">
                        <w:rPr>
                          <w:sz w:val="24"/>
                          <w:szCs w:val="24"/>
                        </w:rPr>
                        <w:t xml:space="preserve">, con su </w:t>
                      </w:r>
                      <w:r>
                        <w:rPr>
                          <w:sz w:val="24"/>
                          <w:szCs w:val="24"/>
                        </w:rPr>
                        <w:t>propuesta de circo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7B7145">
                        <w:rPr>
                          <w:b/>
                          <w:i/>
                          <w:color w:val="990099"/>
                          <w:sz w:val="24"/>
                          <w:szCs w:val="24"/>
                        </w:rPr>
                        <w:t>Rojo estándar</w:t>
                      </w:r>
                      <w:r w:rsidR="00424702">
                        <w:rPr>
                          <w:sz w:val="24"/>
                          <w:szCs w:val="24"/>
                        </w:rPr>
                        <w:t>, galardonada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en los Premio</w:t>
                      </w:r>
                      <w:r w:rsidR="00424702">
                        <w:rPr>
                          <w:sz w:val="24"/>
                          <w:szCs w:val="24"/>
                        </w:rPr>
                        <w:t>s ACA, FETEN y LORCA y aplaudida</w:t>
                      </w:r>
                      <w:r w:rsidRPr="007B7145">
                        <w:rPr>
                          <w:sz w:val="24"/>
                          <w:szCs w:val="24"/>
                        </w:rPr>
                        <w:t xml:space="preserve"> por el público en los mejores teatros de nuestro país por su </w:t>
                      </w:r>
                      <w:r w:rsidRPr="007B7145">
                        <w:rPr>
                          <w:color w:val="990099"/>
                          <w:sz w:val="24"/>
                          <w:szCs w:val="24"/>
                        </w:rPr>
                        <w:t>frescura, originalidad y puesta en escena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A450B" w:rsidRDefault="00424702" w:rsidP="00A4327D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424702">
                        <w:rPr>
                          <w:sz w:val="24"/>
                          <w:szCs w:val="24"/>
                        </w:rPr>
                        <w:t>E</w:t>
                      </w:r>
                      <w:r w:rsidRPr="00424702">
                        <w:rPr>
                          <w:sz w:val="24"/>
                          <w:szCs w:val="24"/>
                        </w:rPr>
                        <w:t>l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 xml:space="preserve"> aforo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estará </w:t>
                      </w:r>
                      <w:r w:rsidRPr="007B7145">
                        <w:rPr>
                          <w:b/>
                          <w:sz w:val="24"/>
                          <w:szCs w:val="24"/>
                        </w:rPr>
                        <w:t>limitado</w:t>
                      </w:r>
                      <w:r>
                        <w:rPr>
                          <w:sz w:val="24"/>
                          <w:szCs w:val="24"/>
                        </w:rPr>
                        <w:t xml:space="preserve"> y las</w:t>
                      </w:r>
                      <w:r w:rsidR="00BA450B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A450B" w:rsidRPr="00A4327D">
                        <w:rPr>
                          <w:b/>
                          <w:sz w:val="24"/>
                          <w:szCs w:val="24"/>
                        </w:rPr>
                        <w:t>invitaciones</w:t>
                      </w:r>
                      <w:r w:rsidR="00BA450B">
                        <w:rPr>
                          <w:sz w:val="24"/>
                          <w:szCs w:val="24"/>
                        </w:rPr>
                        <w:t xml:space="preserve"> podrán recogerse</w:t>
                      </w:r>
                      <w:r>
                        <w:rPr>
                          <w:sz w:val="24"/>
                          <w:szCs w:val="24"/>
                        </w:rPr>
                        <w:t xml:space="preserve"> y reservarse</w:t>
                      </w:r>
                      <w:r w:rsidR="00BA450B">
                        <w:rPr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</w:rPr>
                        <w:t>desde el lunes antes de cada espectáculo</w:t>
                      </w:r>
                      <w:r w:rsidR="00BA450B">
                        <w:rPr>
                          <w:sz w:val="24"/>
                          <w:szCs w:val="24"/>
                        </w:rPr>
                        <w:t>, e</w:t>
                      </w:r>
                      <w:r>
                        <w:rPr>
                          <w:sz w:val="24"/>
                          <w:szCs w:val="24"/>
                        </w:rPr>
                        <w:t xml:space="preserve">n la Casa Municipal de Cultura, a través de un mensaje privado a nuestra página de Facebook (Cultural Martos), un correo electrónico a </w:t>
                      </w:r>
                      <w:hyperlink r:id="rId8" w:history="1">
                        <w:r w:rsidRPr="006728B0">
                          <w:rPr>
                            <w:rStyle w:val="Hipervnculo"/>
                            <w:sz w:val="24"/>
                            <w:szCs w:val="24"/>
                          </w:rPr>
                          <w:t>martoscultural@martos.es</w:t>
                        </w:r>
                      </w:hyperlink>
                      <w:r>
                        <w:rPr>
                          <w:sz w:val="24"/>
                          <w:szCs w:val="24"/>
                        </w:rPr>
                        <w:t xml:space="preserve"> o llamando al teléfono 953210010.</w:t>
                      </w:r>
                    </w:p>
                    <w:p w:rsidR="00BA450B" w:rsidRPr="007B7145" w:rsidRDefault="00BA450B" w:rsidP="00B83146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B7145">
                        <w:rPr>
                          <w:sz w:val="24"/>
                          <w:szCs w:val="24"/>
                        </w:rPr>
                        <w:t xml:space="preserve">Más información en la web (martos.es/cultura), en nuestra página de Facebook (Cultura Martos) y en la Casa Municipal de Cultura </w:t>
                      </w:r>
                      <w:r w:rsidRPr="007B7145">
                        <w:rPr>
                          <w:i/>
                          <w:sz w:val="24"/>
                          <w:szCs w:val="24"/>
                        </w:rPr>
                        <w:t>Francisco Delicado</w:t>
                      </w:r>
                      <w:r w:rsidRPr="007B7145">
                        <w:rPr>
                          <w:sz w:val="24"/>
                          <w:szCs w:val="24"/>
                        </w:rPr>
                        <w:t>.</w:t>
                      </w:r>
                    </w:p>
                    <w:p w:rsidR="00BA450B" w:rsidRDefault="00BA450B" w:rsidP="00B83146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666D86" w:rsidSect="00F5407C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07C"/>
    <w:rsid w:val="00380EE5"/>
    <w:rsid w:val="00424702"/>
    <w:rsid w:val="00640599"/>
    <w:rsid w:val="00661E83"/>
    <w:rsid w:val="00666D86"/>
    <w:rsid w:val="00671D71"/>
    <w:rsid w:val="007B7145"/>
    <w:rsid w:val="007F707A"/>
    <w:rsid w:val="0087652B"/>
    <w:rsid w:val="00A4327D"/>
    <w:rsid w:val="00A66794"/>
    <w:rsid w:val="00B83146"/>
    <w:rsid w:val="00BA450B"/>
    <w:rsid w:val="00C6544B"/>
    <w:rsid w:val="00DF1D37"/>
    <w:rsid w:val="00F22F8A"/>
    <w:rsid w:val="00F5407C"/>
    <w:rsid w:val="00F94CA2"/>
    <w:rsid w:val="00FC3773"/>
    <w:rsid w:val="00FD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37F997-07F6-4B1D-8BDE-3B288D223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14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71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7145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4247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oscultural@martos.es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martoscultural@martos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toscultural@martos.es" TargetMode="External"/><Relationship Id="rId5" Type="http://schemas.openxmlformats.org/officeDocument/2006/relationships/hyperlink" Target="mailto:martoscultural@martos.es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90648116</Template>
  <TotalTime>213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Mostrador 2 Biblioteca</dc:creator>
  <cp:keywords/>
  <dc:description/>
  <cp:lastModifiedBy>Antonio Caño Dortez</cp:lastModifiedBy>
  <cp:revision>7</cp:revision>
  <cp:lastPrinted>2020-06-25T15:12:00Z</cp:lastPrinted>
  <dcterms:created xsi:type="dcterms:W3CDTF">2020-06-19T15:50:00Z</dcterms:created>
  <dcterms:modified xsi:type="dcterms:W3CDTF">2020-07-01T09:35:00Z</dcterms:modified>
</cp:coreProperties>
</file>